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B54" w:rsidRDefault="00DA2B54" w:rsidP="00AD5A36">
      <w:pPr>
        <w:spacing w:line="276" w:lineRule="auto"/>
        <w:ind w:left="5103" w:right="-376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PATVIRTINTA</w:t>
      </w:r>
    </w:p>
    <w:p w:rsidR="00DA2B54" w:rsidRDefault="00DA2B54" w:rsidP="00AD5A36">
      <w:pPr>
        <w:spacing w:line="276" w:lineRule="auto"/>
        <w:ind w:left="5103" w:right="-376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Vilniaus Balio Dvariono dešimtmetės</w:t>
      </w:r>
    </w:p>
    <w:p w:rsidR="00DA2B54" w:rsidRDefault="00DA2B54" w:rsidP="00AD5A36">
      <w:pPr>
        <w:spacing w:line="276" w:lineRule="auto"/>
        <w:ind w:left="5103" w:right="-376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muzikos mokyklos direktoriaus</w:t>
      </w:r>
    </w:p>
    <w:p w:rsidR="00DA2B54" w:rsidRDefault="00DA2B54" w:rsidP="00AD5A36">
      <w:pPr>
        <w:spacing w:line="276" w:lineRule="auto"/>
        <w:ind w:left="5103" w:right="-376"/>
        <w:rPr>
          <w:sz w:val="22"/>
          <w:szCs w:val="22"/>
          <w:lang w:val="pt-BR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pt-BR"/>
        </w:rPr>
        <w:t>6</w:t>
      </w:r>
      <w:r>
        <w:rPr>
          <w:sz w:val="22"/>
          <w:szCs w:val="22"/>
        </w:rPr>
        <w:t xml:space="preserve"> m. spalio 5  d. įsakymu Nr. V-227</w:t>
      </w:r>
    </w:p>
    <w:p w:rsidR="00DA2B54" w:rsidRPr="00EE0D0D" w:rsidRDefault="00DA2B54" w:rsidP="00AD5A36">
      <w:pPr>
        <w:spacing w:line="360" w:lineRule="auto"/>
        <w:ind w:right="-707"/>
        <w:rPr>
          <w:b/>
          <w:bCs/>
          <w:sz w:val="24"/>
          <w:szCs w:val="24"/>
        </w:rPr>
      </w:pPr>
    </w:p>
    <w:p w:rsidR="00DA2B54" w:rsidRPr="00EE0D0D" w:rsidRDefault="00DA2B54" w:rsidP="00EE0D0D">
      <w:pPr>
        <w:spacing w:line="360" w:lineRule="auto"/>
        <w:jc w:val="center"/>
        <w:rPr>
          <w:b/>
          <w:bCs/>
          <w:sz w:val="24"/>
          <w:szCs w:val="24"/>
        </w:rPr>
      </w:pPr>
      <w:r w:rsidRPr="00EE0D0D">
        <w:rPr>
          <w:b/>
          <w:bCs/>
          <w:sz w:val="24"/>
          <w:szCs w:val="24"/>
        </w:rPr>
        <w:t>Vilniaus Balio Dvariono dešimtmetė muzikos mokykla</w:t>
      </w: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X respublikinio muzikos mokyklų  jaunųjų smuikininkų festivalio</w:t>
      </w: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 xml:space="preserve">„ Dainos ir šokiai smuikui“ </w:t>
      </w: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NUOSTATAI</w:t>
      </w: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Festivalio tikslai ir uždaviniai.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Muzikaliems vaikams suteikti galimybę pasirodyti platesnei auditorijai, siekiant jų laisvalaikį užpildyti kūrybine ir koncertine veikla.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Ugdyti muzikuojančių vaikų meninį skonį, ansamblinio ir solinio grojimo meistriškumą.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Skatinti įvairių žanrų muzikos pažinimą, supažindinti jaunuosius atlikėjus su įvairių stilių ir epochų kūriniais smuikui.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Dalintis gerąja pedagogine metodine-praktine patirtimi, suaktyvinti ir tęsti kūrybinį bendradarbiavimą tarp Lietuvos muzikos mokyklų.</w:t>
      </w: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Festivalio vieta ir laikas.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Festivalis vyks  Vilniaus Balio Dvariono  muzikos mokyklos Vargonų salėje, T.Kosciuškos 13, Vilnius.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2026 m. lapkričio 28 d.  13 val.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Registracija nuo  12 val.</w:t>
      </w: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b/>
          <w:sz w:val="24"/>
          <w:szCs w:val="24"/>
        </w:rPr>
        <w:t>Festivalio programa.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Atliekamas vienas laisvai pasirinktas programinis kūrinys, atitinkantis renginio pavadinimą.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Festivalyje mokiniai gali dalyvauti kaip solistai (su mokytoju koncertmeisteriu) arba ansamblių dalyviai (smuikų duetas, trio ir t.t.)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b/>
          <w:sz w:val="24"/>
          <w:szCs w:val="24"/>
        </w:rPr>
        <w:t>Festivalio sąlygos.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Festivalyje dalyvauja Lietuvos muzikos mokyklų 1 – 10 klasių smuiko dalyko moksleiviai.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Dalyviai neskirstomi į amžiaus grupes.</w:t>
      </w: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Festivalio apdovanojimai.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>Dalyviai bus apdovanojami diplomais. Mokytojai ir koncertmeisteriai – padėkos raštais.</w:t>
      </w: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Festivalio organizavimo grupė.</w:t>
      </w:r>
    </w:p>
    <w:p w:rsidR="00DA2B54" w:rsidRPr="00EE0D0D" w:rsidRDefault="00DA2B54" w:rsidP="00EE0D0D">
      <w:pPr>
        <w:pStyle w:val="ListParagraph"/>
        <w:spacing w:line="360" w:lineRule="auto"/>
        <w:ind w:left="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Festivalio darbo grupės pirmininkė, kuratorė mokyklos direktorė Irena Karsokienė,</w:t>
      </w:r>
    </w:p>
    <w:p w:rsidR="00DA2B54" w:rsidRPr="00EE0D0D" w:rsidRDefault="00DA2B54" w:rsidP="00EE0D0D">
      <w:pPr>
        <w:pStyle w:val="ListParagraph"/>
        <w:spacing w:line="360" w:lineRule="auto"/>
        <w:ind w:left="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Koordinatorė direktorės pavaduotoja ugdymui Leokadija Buchmalecienė</w:t>
      </w: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Festivalio organizatoriai.</w:t>
      </w:r>
    </w:p>
    <w:p w:rsidR="00DA2B54" w:rsidRPr="00EE0D0D" w:rsidRDefault="00DA2B54" w:rsidP="00EE0D0D">
      <w:pPr>
        <w:pStyle w:val="ListParagraph"/>
        <w:spacing w:line="360" w:lineRule="auto"/>
        <w:ind w:left="36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Smuiko dalyko metodinės grupės pirmininkė</w:t>
      </w:r>
    </w:p>
    <w:p w:rsidR="00DA2B54" w:rsidRPr="00EE0D0D" w:rsidRDefault="00DA2B54" w:rsidP="00EE0D0D">
      <w:pPr>
        <w:pStyle w:val="ListParagraph"/>
        <w:spacing w:line="360" w:lineRule="auto"/>
        <w:ind w:left="36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mokytoja – ekspertė     Irina Kirzner,</w:t>
      </w:r>
    </w:p>
    <w:p w:rsidR="00DA2B54" w:rsidRPr="00EE0D0D" w:rsidRDefault="00DA2B54" w:rsidP="00EE0D0D">
      <w:pPr>
        <w:pStyle w:val="ListParagraph"/>
        <w:spacing w:line="360" w:lineRule="auto"/>
        <w:ind w:left="360"/>
        <w:rPr>
          <w:rFonts w:ascii="Times New Roman" w:hAnsi="Times New Roman"/>
          <w:sz w:val="24"/>
          <w:szCs w:val="24"/>
          <w:lang w:val="lt-LT"/>
        </w:rPr>
      </w:pPr>
    </w:p>
    <w:p w:rsidR="00DA2B54" w:rsidRPr="00EE0D0D" w:rsidRDefault="00DA2B54" w:rsidP="00EE0D0D">
      <w:pPr>
        <w:pStyle w:val="ListParagraph"/>
        <w:spacing w:line="360" w:lineRule="auto"/>
        <w:ind w:left="36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smuiko dalyko mokytoja- metodininkė Natalja Okruško,</w:t>
      </w:r>
    </w:p>
    <w:p w:rsidR="00DA2B54" w:rsidRPr="00EE0D0D" w:rsidRDefault="00DA2B54" w:rsidP="00EE0D0D">
      <w:pPr>
        <w:pStyle w:val="ListParagraph"/>
        <w:spacing w:line="360" w:lineRule="auto"/>
        <w:ind w:left="360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 xml:space="preserve">smuiko dalyko mokytoja- metodininkė Rūta Aleksiūnienė </w:t>
      </w:r>
    </w:p>
    <w:p w:rsidR="00DA2B54" w:rsidRPr="00EE0D0D" w:rsidRDefault="00DA2B54" w:rsidP="00EE0D0D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lt-LT"/>
        </w:rPr>
      </w:pPr>
      <w:r w:rsidRPr="00EE0D0D">
        <w:rPr>
          <w:rFonts w:ascii="Times New Roman" w:hAnsi="Times New Roman"/>
          <w:sz w:val="24"/>
          <w:szCs w:val="24"/>
          <w:lang w:val="lt-LT"/>
        </w:rPr>
        <w:t>smuiko dalyko mokytoja – metodininkė Reda Puodžiukė</w:t>
      </w:r>
    </w:p>
    <w:p w:rsidR="00DA2B54" w:rsidRPr="00EE0D0D" w:rsidRDefault="00DA2B54" w:rsidP="00EE0D0D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  <w:r w:rsidRPr="00EE0D0D">
        <w:rPr>
          <w:sz w:val="24"/>
          <w:szCs w:val="24"/>
        </w:rPr>
        <w:t xml:space="preserve">Dalyvių paraiškas prašome pateikti  ne vėliau,  kaip iki   </w:t>
      </w:r>
      <w:r w:rsidRPr="00EE0D0D">
        <w:rPr>
          <w:b/>
          <w:sz w:val="24"/>
          <w:szCs w:val="24"/>
        </w:rPr>
        <w:t xml:space="preserve">2026 m. lapkričio 14 d.  </w:t>
      </w:r>
      <w:r w:rsidRPr="00EE0D0D">
        <w:rPr>
          <w:sz w:val="24"/>
          <w:szCs w:val="24"/>
        </w:rPr>
        <w:t xml:space="preserve">el. paštu </w:t>
      </w:r>
      <w:hyperlink r:id="rId5" w:history="1">
        <w:r w:rsidRPr="00EE0D0D">
          <w:rPr>
            <w:rStyle w:val="Hyperlink"/>
            <w:sz w:val="24"/>
            <w:szCs w:val="24"/>
          </w:rPr>
          <w:t>nataljaokrusko@gmail.com</w:t>
        </w:r>
      </w:hyperlink>
      <w:r w:rsidRPr="00EE0D0D">
        <w:rPr>
          <w:b/>
          <w:sz w:val="24"/>
          <w:szCs w:val="24"/>
        </w:rPr>
        <w:t xml:space="preserve"> 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Default="00DA2B54" w:rsidP="00EE0D0D">
      <w:pPr>
        <w:spacing w:line="360" w:lineRule="auto"/>
        <w:rPr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Respublikinio muzikos mokyklų  jaunųjų smuikininkų festivalio</w:t>
      </w:r>
    </w:p>
    <w:p w:rsidR="00DA2B54" w:rsidRPr="00EE0D0D" w:rsidRDefault="00DA2B54" w:rsidP="00EE0D0D">
      <w:pPr>
        <w:spacing w:line="360" w:lineRule="auto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 xml:space="preserve">„ Dainos ir šokiai smuikui“ </w:t>
      </w: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  <w:r w:rsidRPr="00EE0D0D">
        <w:rPr>
          <w:b/>
          <w:color w:val="000000"/>
          <w:sz w:val="24"/>
          <w:szCs w:val="24"/>
        </w:rPr>
        <w:t xml:space="preserve">     </w:t>
      </w:r>
      <w:r w:rsidRPr="00EE0D0D">
        <w:rPr>
          <w:color w:val="000000"/>
          <w:sz w:val="24"/>
          <w:szCs w:val="24"/>
        </w:rPr>
        <w:t xml:space="preserve">Vilniaus Balio Dvariono dešimtmetė muzikos mokykla                                     </w:t>
      </w: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 xml:space="preserve">2026 m. lapkričio  28 d. </w:t>
      </w: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DALYVIO PARAIŠKA</w:t>
      </w:r>
    </w:p>
    <w:p w:rsidR="00DA2B54" w:rsidRPr="00EE0D0D" w:rsidRDefault="00DA2B54" w:rsidP="00EE0D0D">
      <w:pPr>
        <w:spacing w:line="360" w:lineRule="auto"/>
        <w:ind w:right="278"/>
        <w:jc w:val="center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sz w:val="24"/>
          <w:szCs w:val="24"/>
        </w:rPr>
      </w:pPr>
      <w:r w:rsidRPr="00EE0D0D">
        <w:rPr>
          <w:b/>
          <w:sz w:val="24"/>
          <w:szCs w:val="24"/>
        </w:rPr>
        <w:t xml:space="preserve">Mokykla        </w:t>
      </w:r>
      <w:r w:rsidRPr="00EE0D0D">
        <w:rPr>
          <w:sz w:val="24"/>
          <w:szCs w:val="24"/>
        </w:rPr>
        <w:t xml:space="preserve"> ____________________________________________________</w:t>
      </w:r>
    </w:p>
    <w:p w:rsidR="00DA2B54" w:rsidRPr="00EE0D0D" w:rsidRDefault="00DA2B54" w:rsidP="00EE0D0D">
      <w:pPr>
        <w:spacing w:line="360" w:lineRule="auto"/>
        <w:ind w:right="278"/>
        <w:rPr>
          <w:sz w:val="24"/>
          <w:szCs w:val="24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  <w:lang w:eastAsia="en-US"/>
        </w:rPr>
      </w:pPr>
      <w:r w:rsidRPr="00EE0D0D">
        <w:rPr>
          <w:b/>
          <w:sz w:val="24"/>
          <w:szCs w:val="24"/>
        </w:rPr>
        <w:t xml:space="preserve">Ansamblio vadovas(-ai),  el. paštas, telefonas  </w:t>
      </w:r>
      <w:r w:rsidRPr="00EE0D0D">
        <w:rPr>
          <w:sz w:val="24"/>
          <w:szCs w:val="24"/>
        </w:rPr>
        <w:t>_____________________________</w:t>
      </w: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sz w:val="24"/>
          <w:szCs w:val="24"/>
        </w:rPr>
      </w:pPr>
      <w:r w:rsidRPr="00EE0D0D">
        <w:rPr>
          <w:sz w:val="24"/>
          <w:szCs w:val="24"/>
        </w:rPr>
        <w:t>________________________________________________________________</w:t>
      </w: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  <w:u w:val="single"/>
        </w:rPr>
      </w:pPr>
      <w:r w:rsidRPr="00EE0D0D">
        <w:rPr>
          <w:b/>
          <w:sz w:val="24"/>
          <w:szCs w:val="24"/>
          <w:u w:val="single"/>
        </w:rPr>
        <w:t xml:space="preserve"> </w:t>
      </w: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>Koncertmeisteris  ______________ __________________________________</w:t>
      </w: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  <w:r w:rsidRPr="00EE0D0D">
        <w:rPr>
          <w:b/>
          <w:sz w:val="24"/>
          <w:szCs w:val="24"/>
        </w:rPr>
        <w:t xml:space="preserve">Ansamblio pavadinimas     _________________________________________  </w:t>
      </w: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ind w:right="278"/>
        <w:rPr>
          <w:b/>
          <w:sz w:val="24"/>
          <w:szCs w:val="24"/>
        </w:rPr>
      </w:pPr>
    </w:p>
    <w:p w:rsidR="00DA2B54" w:rsidRPr="00EE0D0D" w:rsidRDefault="00DA2B54" w:rsidP="00EE0D0D">
      <w:pPr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EE0D0D">
        <w:rPr>
          <w:b/>
          <w:color w:val="000000"/>
          <w:sz w:val="24"/>
          <w:szCs w:val="24"/>
        </w:rPr>
        <w:t xml:space="preserve">Atliekama programa  </w:t>
      </w:r>
    </w:p>
    <w:p w:rsidR="00DA2B54" w:rsidRPr="00EE0D0D" w:rsidRDefault="00DA2B54" w:rsidP="00EE0D0D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68"/>
        <w:gridCol w:w="4120"/>
        <w:gridCol w:w="992"/>
      </w:tblGrid>
      <w:tr w:rsidR="00DA2B54" w:rsidRPr="00EE0D0D">
        <w:tc>
          <w:tcPr>
            <w:tcW w:w="4068" w:type="dxa"/>
            <w:vAlign w:val="center"/>
          </w:tcPr>
          <w:p w:rsidR="00DA2B54" w:rsidRPr="00EE0D0D" w:rsidRDefault="00DA2B54" w:rsidP="00EE0D0D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0D0D">
              <w:rPr>
                <w:color w:val="000000"/>
                <w:sz w:val="24"/>
                <w:szCs w:val="24"/>
              </w:rPr>
              <w:t xml:space="preserve">Kūrinio autorius  </w:t>
            </w:r>
          </w:p>
          <w:p w:rsidR="00DA2B54" w:rsidRPr="00EE0D0D" w:rsidRDefault="00DA2B54" w:rsidP="00EE0D0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0D0D">
              <w:rPr>
                <w:color w:val="000000"/>
                <w:sz w:val="24"/>
                <w:szCs w:val="24"/>
              </w:rPr>
              <w:t xml:space="preserve">(originalo kalba, </w:t>
            </w:r>
            <w:r w:rsidRPr="00EE0D0D">
              <w:rPr>
                <w:sz w:val="24"/>
                <w:szCs w:val="24"/>
              </w:rPr>
              <w:t>pilnas vardas ir pavardė</w:t>
            </w:r>
            <w:r w:rsidRPr="00EE0D0D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120" w:type="dxa"/>
          </w:tcPr>
          <w:p w:rsidR="00DA2B54" w:rsidRPr="00EE0D0D" w:rsidRDefault="00DA2B54" w:rsidP="00EE0D0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0D0D">
              <w:rPr>
                <w:color w:val="000000"/>
                <w:sz w:val="24"/>
                <w:szCs w:val="24"/>
              </w:rPr>
              <w:t>Kūrinio pavadinimas</w:t>
            </w:r>
          </w:p>
        </w:tc>
        <w:tc>
          <w:tcPr>
            <w:tcW w:w="992" w:type="dxa"/>
            <w:vAlign w:val="center"/>
          </w:tcPr>
          <w:p w:rsidR="00DA2B54" w:rsidRPr="00EE0D0D" w:rsidRDefault="00DA2B54" w:rsidP="00EE0D0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0D0D">
              <w:rPr>
                <w:color w:val="000000"/>
                <w:sz w:val="24"/>
                <w:szCs w:val="24"/>
              </w:rPr>
              <w:t>Trukmė</w:t>
            </w:r>
          </w:p>
        </w:tc>
      </w:tr>
      <w:tr w:rsidR="00DA2B54" w:rsidRPr="00EE0D0D">
        <w:tc>
          <w:tcPr>
            <w:tcW w:w="4068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20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A2B54" w:rsidRPr="00EE0D0D">
        <w:tc>
          <w:tcPr>
            <w:tcW w:w="4068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120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A2B54" w:rsidRPr="00EE0D0D">
        <w:tc>
          <w:tcPr>
            <w:tcW w:w="4068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120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A2B54" w:rsidRPr="00EE0D0D" w:rsidRDefault="00DA2B54" w:rsidP="00EE0D0D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A2B54" w:rsidRPr="00EE0D0D" w:rsidRDefault="00DA2B54" w:rsidP="00EE0D0D">
      <w:pPr>
        <w:spacing w:line="360" w:lineRule="auto"/>
        <w:rPr>
          <w:sz w:val="24"/>
          <w:szCs w:val="24"/>
          <w:lang w:val="en-US" w:eastAsia="en-US"/>
        </w:rPr>
      </w:pP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</w:p>
    <w:p w:rsidR="00DA2B54" w:rsidRPr="00EE0D0D" w:rsidRDefault="00DA2B54" w:rsidP="00EE0D0D">
      <w:pPr>
        <w:pStyle w:val="Heading5"/>
        <w:spacing w:before="72"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>ASMENS</w:t>
      </w:r>
      <w:r w:rsidRPr="00EE0D0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DUOMENŲ</w:t>
      </w:r>
      <w:r w:rsidRPr="00EE0D0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E0D0D">
        <w:rPr>
          <w:rFonts w:ascii="Times New Roman" w:hAnsi="Times New Roman"/>
          <w:spacing w:val="-2"/>
          <w:sz w:val="24"/>
          <w:szCs w:val="24"/>
        </w:rPr>
        <w:t>APSAUGA</w:t>
      </w:r>
    </w:p>
    <w:p w:rsidR="00DA2B54" w:rsidRPr="00EE0D0D" w:rsidRDefault="00DA2B54" w:rsidP="00EE0D0D">
      <w:pPr>
        <w:pStyle w:val="BodyText"/>
        <w:spacing w:before="196" w:after="0" w:line="360" w:lineRule="auto"/>
        <w:ind w:left="426" w:right="418"/>
        <w:jc w:val="both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</w:rPr>
        <w:t>Duomenų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valdytojas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yra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Vilniaus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Balio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Dvariono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dešimtmetė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muzikos</w:t>
      </w:r>
      <w:r w:rsidRPr="00EE0D0D">
        <w:rPr>
          <w:rFonts w:ascii="Times New Roman" w:hAnsi="Times New Roman" w:cs="Times New Roman"/>
          <w:spacing w:val="40"/>
        </w:rPr>
        <w:t xml:space="preserve">  </w:t>
      </w:r>
      <w:r w:rsidRPr="00EE0D0D">
        <w:rPr>
          <w:rFonts w:ascii="Times New Roman" w:hAnsi="Times New Roman" w:cs="Times New Roman"/>
        </w:rPr>
        <w:t>mokykla, įmonės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kodas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191662185,</w:t>
      </w:r>
      <w:r w:rsidRPr="00EE0D0D">
        <w:rPr>
          <w:rFonts w:ascii="Times New Roman" w:hAnsi="Times New Roman" w:cs="Times New Roman"/>
          <w:spacing w:val="38"/>
        </w:rPr>
        <w:t xml:space="preserve"> </w:t>
      </w:r>
      <w:r w:rsidRPr="00EE0D0D">
        <w:rPr>
          <w:rFonts w:ascii="Times New Roman" w:hAnsi="Times New Roman" w:cs="Times New Roman"/>
        </w:rPr>
        <w:t>adresas:</w:t>
      </w:r>
      <w:r w:rsidRPr="00EE0D0D">
        <w:rPr>
          <w:rFonts w:ascii="Times New Roman" w:hAnsi="Times New Roman" w:cs="Times New Roman"/>
          <w:spacing w:val="34"/>
        </w:rPr>
        <w:t xml:space="preserve"> </w:t>
      </w:r>
      <w:r w:rsidRPr="00EE0D0D">
        <w:rPr>
          <w:rFonts w:ascii="Times New Roman" w:hAnsi="Times New Roman" w:cs="Times New Roman"/>
        </w:rPr>
        <w:t>T.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Kosciuškos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g.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13,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Vilnius,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el.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p.:</w:t>
      </w:r>
      <w:r w:rsidRPr="00EE0D0D">
        <w:rPr>
          <w:rFonts w:ascii="Times New Roman" w:hAnsi="Times New Roman" w:cs="Times New Roman"/>
          <w:spacing w:val="37"/>
        </w:rPr>
        <w:t xml:space="preserve"> </w:t>
      </w:r>
      <w:hyperlink r:id="rId6" w:history="1">
        <w:r w:rsidRPr="00454F7D">
          <w:rPr>
            <w:rStyle w:val="Hyperlink"/>
            <w:rFonts w:eastAsia="SimSun" w:cs="Arial"/>
          </w:rPr>
          <w:t>rastine</w:t>
        </w:r>
        <w:r w:rsidRPr="00EE0D0D">
          <w:rPr>
            <w:rStyle w:val="Hyperlink"/>
            <w:rFonts w:eastAsia="SimSun" w:cs="Arial"/>
          </w:rPr>
          <w:t>@dvarionomokykla.lt</w:t>
        </w:r>
      </w:hyperlink>
      <w:r>
        <w:rPr>
          <w:rFonts w:ascii="Times New Roman" w:hAnsi="Times New Roman" w:cs="Times New Roman"/>
        </w:rPr>
        <w:t xml:space="preserve">, </w:t>
      </w:r>
      <w:r w:rsidRPr="00EE0D0D">
        <w:rPr>
          <w:rFonts w:ascii="Times New Roman" w:hAnsi="Times New Roman" w:cs="Times New Roman"/>
        </w:rPr>
        <w:t>tel. Nr.: +370 5 2610765.</w:t>
      </w:r>
    </w:p>
    <w:p w:rsidR="00DA2B54" w:rsidRPr="00EE0D0D" w:rsidRDefault="00DA2B54" w:rsidP="00EE0D0D">
      <w:pPr>
        <w:pStyle w:val="BodyText"/>
        <w:spacing w:before="201" w:after="0" w:line="360" w:lineRule="auto"/>
        <w:ind w:left="426" w:right="426"/>
        <w:jc w:val="both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</w:rPr>
        <w:t>Dalyvio, dalyvio vieno iš tėvų/globėjų, bei dalyvio mokytojo asmens duomenys tvarkomi šio festivalio organizavimo ir vykdymo tikslais.</w:t>
      </w:r>
    </w:p>
    <w:p w:rsidR="00DA2B54" w:rsidRPr="00EE0D0D" w:rsidRDefault="00DA2B54" w:rsidP="00EE0D0D">
      <w:pPr>
        <w:pStyle w:val="BodyText"/>
        <w:spacing w:before="200" w:after="0" w:line="360" w:lineRule="auto"/>
        <w:ind w:left="426"/>
        <w:jc w:val="both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</w:rPr>
        <w:t>Festivaliui</w:t>
      </w:r>
      <w:r w:rsidRPr="00EE0D0D">
        <w:rPr>
          <w:rFonts w:ascii="Times New Roman" w:hAnsi="Times New Roman" w:cs="Times New Roman"/>
          <w:spacing w:val="-4"/>
        </w:rPr>
        <w:t xml:space="preserve"> </w:t>
      </w:r>
      <w:r w:rsidRPr="00EE0D0D">
        <w:rPr>
          <w:rFonts w:ascii="Times New Roman" w:hAnsi="Times New Roman" w:cs="Times New Roman"/>
        </w:rPr>
        <w:t>pateikiami</w:t>
      </w:r>
      <w:r w:rsidRPr="00EE0D0D">
        <w:rPr>
          <w:rFonts w:ascii="Times New Roman" w:hAnsi="Times New Roman" w:cs="Times New Roman"/>
          <w:spacing w:val="1"/>
        </w:rPr>
        <w:t xml:space="preserve"> </w:t>
      </w:r>
      <w:r w:rsidRPr="00EE0D0D">
        <w:rPr>
          <w:rFonts w:ascii="Times New Roman" w:hAnsi="Times New Roman" w:cs="Times New Roman"/>
        </w:rPr>
        <w:t>šie</w:t>
      </w:r>
      <w:r w:rsidRPr="00EE0D0D">
        <w:rPr>
          <w:rFonts w:ascii="Times New Roman" w:hAnsi="Times New Roman" w:cs="Times New Roman"/>
          <w:spacing w:val="-2"/>
        </w:rPr>
        <w:t xml:space="preserve"> duomenys:</w:t>
      </w:r>
    </w:p>
    <w:p w:rsidR="00DA2B54" w:rsidRPr="00EE0D0D" w:rsidRDefault="00DA2B54" w:rsidP="00EE0D0D">
      <w:pPr>
        <w:pStyle w:val="BodyText"/>
        <w:spacing w:before="200" w:after="0" w:line="360" w:lineRule="auto"/>
        <w:ind w:left="426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</w:rPr>
        <w:t>Dalyvio vardas,</w:t>
      </w:r>
      <w:r w:rsidRPr="00EE0D0D">
        <w:rPr>
          <w:rFonts w:ascii="Times New Roman" w:hAnsi="Times New Roman" w:cs="Times New Roman"/>
          <w:spacing w:val="-3"/>
        </w:rPr>
        <w:t xml:space="preserve"> </w:t>
      </w:r>
      <w:r w:rsidRPr="00EE0D0D">
        <w:rPr>
          <w:rFonts w:ascii="Times New Roman" w:hAnsi="Times New Roman" w:cs="Times New Roman"/>
        </w:rPr>
        <w:t>pavardė,</w:t>
      </w:r>
      <w:r w:rsidRPr="00EE0D0D">
        <w:rPr>
          <w:rFonts w:ascii="Times New Roman" w:hAnsi="Times New Roman" w:cs="Times New Roman"/>
          <w:spacing w:val="-2"/>
        </w:rPr>
        <w:t xml:space="preserve"> </w:t>
      </w:r>
      <w:r w:rsidRPr="00EE0D0D">
        <w:rPr>
          <w:rFonts w:ascii="Times New Roman" w:hAnsi="Times New Roman" w:cs="Times New Roman"/>
        </w:rPr>
        <w:t>gimimo</w:t>
      </w:r>
      <w:r w:rsidRPr="00EE0D0D">
        <w:rPr>
          <w:rFonts w:ascii="Times New Roman" w:hAnsi="Times New Roman" w:cs="Times New Roman"/>
          <w:spacing w:val="-3"/>
        </w:rPr>
        <w:t xml:space="preserve"> </w:t>
      </w:r>
      <w:r w:rsidRPr="00EE0D0D">
        <w:rPr>
          <w:rFonts w:ascii="Times New Roman" w:hAnsi="Times New Roman" w:cs="Times New Roman"/>
        </w:rPr>
        <w:t>data, klasė,</w:t>
      </w:r>
      <w:r w:rsidRPr="00EE0D0D">
        <w:rPr>
          <w:rFonts w:ascii="Times New Roman" w:hAnsi="Times New Roman" w:cs="Times New Roman"/>
          <w:spacing w:val="-2"/>
        </w:rPr>
        <w:t xml:space="preserve"> mokykla.</w:t>
      </w:r>
    </w:p>
    <w:p w:rsidR="00DA2B54" w:rsidRPr="00EE0D0D" w:rsidRDefault="00DA2B54" w:rsidP="00EE0D0D">
      <w:pPr>
        <w:pStyle w:val="BodyText"/>
        <w:spacing w:line="360" w:lineRule="auto"/>
        <w:ind w:left="426" w:right="1921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  <w:lang w:val="es-ES"/>
        </w:rPr>
        <w:t>Vieno iš tėvų / globėjų</w:t>
      </w:r>
      <w:r w:rsidRPr="00EE0D0D">
        <w:rPr>
          <w:rFonts w:ascii="Times New Roman" w:hAnsi="Times New Roman" w:cs="Times New Roman"/>
          <w:spacing w:val="40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vardas, pavardė, telefono numeris, el. pašto adresas, Festivalio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dalyvio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mokytojo vardas,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pavardė,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telefono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numeris,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el.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pašto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 xml:space="preserve">adresas. </w:t>
      </w:r>
      <w:r w:rsidRPr="00EE0D0D">
        <w:rPr>
          <w:rFonts w:ascii="Times New Roman" w:hAnsi="Times New Roman" w:cs="Times New Roman"/>
        </w:rPr>
        <w:t>Šie duomenys konkursui teikiami</w:t>
      </w:r>
      <w:r w:rsidRPr="00EE0D0D">
        <w:rPr>
          <w:rFonts w:ascii="Times New Roman" w:hAnsi="Times New Roman" w:cs="Times New Roman"/>
          <w:spacing w:val="40"/>
        </w:rPr>
        <w:t xml:space="preserve"> </w:t>
      </w:r>
      <w:r w:rsidRPr="00EE0D0D">
        <w:rPr>
          <w:rFonts w:ascii="Times New Roman" w:hAnsi="Times New Roman" w:cs="Times New Roman"/>
        </w:rPr>
        <w:t>remiantis tokiais pagrindais:</w:t>
      </w:r>
    </w:p>
    <w:p w:rsidR="00DA2B54" w:rsidRPr="00EE0D0D" w:rsidRDefault="00DA2B54" w:rsidP="00EE0D0D">
      <w:pPr>
        <w:pStyle w:val="BodyText"/>
        <w:spacing w:before="3" w:after="0" w:line="360" w:lineRule="auto"/>
        <w:rPr>
          <w:rFonts w:ascii="Times New Roman" w:hAnsi="Times New Roman" w:cs="Times New Roman"/>
        </w:rPr>
      </w:pPr>
    </w:p>
    <w:p w:rsidR="00DA2B54" w:rsidRPr="00EE0D0D" w:rsidRDefault="00DA2B54" w:rsidP="00EE0D0D">
      <w:pPr>
        <w:pStyle w:val="ListParagraph"/>
        <w:numPr>
          <w:ilvl w:val="0"/>
          <w:numId w:val="9"/>
        </w:numPr>
        <w:tabs>
          <w:tab w:val="left" w:pos="1145"/>
        </w:tabs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>Teisėtu</w:t>
      </w:r>
      <w:r w:rsidRPr="00EE0D0D">
        <w:rPr>
          <w:rFonts w:ascii="Times New Roman" w:hAnsi="Times New Roman"/>
          <w:spacing w:val="-2"/>
          <w:sz w:val="24"/>
          <w:szCs w:val="24"/>
        </w:rPr>
        <w:t xml:space="preserve"> interesu.</w:t>
      </w:r>
    </w:p>
    <w:p w:rsidR="00DA2B54" w:rsidRPr="00EE0D0D" w:rsidRDefault="00DA2B54" w:rsidP="00EE0D0D">
      <w:pPr>
        <w:pStyle w:val="BodyText"/>
        <w:spacing w:line="360" w:lineRule="auto"/>
        <w:ind w:left="1146" w:right="419"/>
        <w:jc w:val="both"/>
        <w:rPr>
          <w:rFonts w:ascii="Times New Roman" w:hAnsi="Times New Roman" w:cs="Times New Roman"/>
          <w:lang w:val="ru-RU"/>
        </w:rPr>
      </w:pPr>
      <w:r w:rsidRPr="00EE0D0D">
        <w:rPr>
          <w:rFonts w:ascii="Times New Roman" w:hAnsi="Times New Roman" w:cs="Times New Roman"/>
        </w:rPr>
        <w:t>Teis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to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intereso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pagrindu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identifikaciniai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ir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kontaktiniai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duomenys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tvarkomi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siekiant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organizuoti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ir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vykdyti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</w:t>
      </w:r>
      <w:r w:rsidRPr="00EE0D0D">
        <w:rPr>
          <w:rFonts w:ascii="Times New Roman" w:hAnsi="Times New Roman" w:cs="Times New Roman"/>
          <w:lang w:val="ru-RU"/>
        </w:rPr>
        <w:t xml:space="preserve">į, </w:t>
      </w:r>
      <w:r w:rsidRPr="00EE0D0D">
        <w:rPr>
          <w:rFonts w:ascii="Times New Roman" w:hAnsi="Times New Roman" w:cs="Times New Roman"/>
        </w:rPr>
        <w:t>u</w:t>
      </w:r>
      <w:r w:rsidRPr="00EE0D0D">
        <w:rPr>
          <w:rFonts w:ascii="Times New Roman" w:hAnsi="Times New Roman" w:cs="Times New Roman"/>
          <w:lang w:val="ru-RU"/>
        </w:rPr>
        <w:t>ž</w:t>
      </w:r>
      <w:r w:rsidRPr="00EE0D0D">
        <w:rPr>
          <w:rFonts w:ascii="Times New Roman" w:hAnsi="Times New Roman" w:cs="Times New Roman"/>
        </w:rPr>
        <w:t>tikrinti</w:t>
      </w:r>
      <w:r w:rsidRPr="00EE0D0D">
        <w:rPr>
          <w:rFonts w:ascii="Times New Roman" w:hAnsi="Times New Roman" w:cs="Times New Roman"/>
          <w:lang w:val="ru-RU"/>
        </w:rPr>
        <w:t xml:space="preserve">, </w:t>
      </w:r>
      <w:r w:rsidRPr="00EE0D0D">
        <w:rPr>
          <w:rFonts w:ascii="Times New Roman" w:hAnsi="Times New Roman" w:cs="Times New Roman"/>
        </w:rPr>
        <w:t>kad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vykt</w:t>
      </w:r>
      <w:r w:rsidRPr="00EE0D0D">
        <w:rPr>
          <w:rFonts w:ascii="Times New Roman" w:hAnsi="Times New Roman" w:cs="Times New Roman"/>
          <w:lang w:val="ru-RU"/>
        </w:rPr>
        <w:t xml:space="preserve">ų </w:t>
      </w:r>
      <w:r w:rsidRPr="00EE0D0D">
        <w:rPr>
          <w:rFonts w:ascii="Times New Roman" w:hAnsi="Times New Roman" w:cs="Times New Roman"/>
        </w:rPr>
        <w:t>teis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tai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ir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s</w:t>
      </w:r>
      <w:r w:rsidRPr="00EE0D0D">
        <w:rPr>
          <w:rFonts w:ascii="Times New Roman" w:hAnsi="Times New Roman" w:cs="Times New Roman"/>
          <w:lang w:val="ru-RU"/>
        </w:rPr>
        <w:t>ąž</w:t>
      </w:r>
      <w:r w:rsidRPr="00EE0D0D">
        <w:rPr>
          <w:rFonts w:ascii="Times New Roman" w:hAnsi="Times New Roman" w:cs="Times New Roman"/>
        </w:rPr>
        <w:t>iningai</w:t>
      </w:r>
      <w:r w:rsidRPr="00EE0D0D">
        <w:rPr>
          <w:rFonts w:ascii="Times New Roman" w:hAnsi="Times New Roman" w:cs="Times New Roman"/>
          <w:lang w:val="ru-RU"/>
        </w:rPr>
        <w:t xml:space="preserve">,  </w:t>
      </w:r>
      <w:r w:rsidRPr="00EE0D0D">
        <w:rPr>
          <w:rFonts w:ascii="Times New Roman" w:hAnsi="Times New Roman" w:cs="Times New Roman"/>
        </w:rPr>
        <w:t>informuoti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apie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s</w:t>
      </w:r>
      <w:r w:rsidRPr="00EE0D0D">
        <w:rPr>
          <w:rFonts w:ascii="Times New Roman" w:hAnsi="Times New Roman" w:cs="Times New Roman"/>
          <w:lang w:val="ru-RU"/>
        </w:rPr>
        <w:t>ą</w:t>
      </w:r>
      <w:r w:rsidRPr="00EE0D0D">
        <w:rPr>
          <w:rFonts w:ascii="Times New Roman" w:hAnsi="Times New Roman" w:cs="Times New Roman"/>
        </w:rPr>
        <w:t>lygas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bei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j</w:t>
      </w:r>
      <w:r w:rsidRPr="00EE0D0D">
        <w:rPr>
          <w:rFonts w:ascii="Times New Roman" w:hAnsi="Times New Roman" w:cs="Times New Roman"/>
          <w:lang w:val="ru-RU"/>
        </w:rPr>
        <w:t xml:space="preserve">ų </w:t>
      </w:r>
      <w:r w:rsidRPr="00EE0D0D">
        <w:rPr>
          <w:rFonts w:ascii="Times New Roman" w:hAnsi="Times New Roman" w:cs="Times New Roman"/>
        </w:rPr>
        <w:t>pasikeitimus</w:t>
      </w:r>
      <w:r w:rsidRPr="00EE0D0D">
        <w:rPr>
          <w:rFonts w:ascii="Times New Roman" w:hAnsi="Times New Roman" w:cs="Times New Roman"/>
          <w:lang w:val="ru-RU"/>
        </w:rPr>
        <w:t xml:space="preserve">, </w:t>
      </w:r>
      <w:r w:rsidRPr="00EE0D0D">
        <w:rPr>
          <w:rFonts w:ascii="Times New Roman" w:hAnsi="Times New Roman" w:cs="Times New Roman"/>
        </w:rPr>
        <w:t>nebent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duomen</w:t>
      </w:r>
      <w:r w:rsidRPr="00EE0D0D">
        <w:rPr>
          <w:rFonts w:ascii="Times New Roman" w:hAnsi="Times New Roman" w:cs="Times New Roman"/>
          <w:lang w:val="ru-RU"/>
        </w:rPr>
        <w:t xml:space="preserve">ų </w:t>
      </w:r>
      <w:r w:rsidRPr="00EE0D0D">
        <w:rPr>
          <w:rFonts w:ascii="Times New Roman" w:hAnsi="Times New Roman" w:cs="Times New Roman"/>
        </w:rPr>
        <w:t>subjekto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interesai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b</w:t>
      </w:r>
      <w:r w:rsidRPr="00EE0D0D">
        <w:rPr>
          <w:rFonts w:ascii="Times New Roman" w:hAnsi="Times New Roman" w:cs="Times New Roman"/>
          <w:lang w:val="ru-RU"/>
        </w:rPr>
        <w:t>ū</w:t>
      </w:r>
      <w:r w:rsidRPr="00EE0D0D">
        <w:rPr>
          <w:rFonts w:ascii="Times New Roman" w:hAnsi="Times New Roman" w:cs="Times New Roman"/>
        </w:rPr>
        <w:t>t</w:t>
      </w:r>
      <w:r w:rsidRPr="00EE0D0D">
        <w:rPr>
          <w:rFonts w:ascii="Times New Roman" w:hAnsi="Times New Roman" w:cs="Times New Roman"/>
          <w:lang w:val="ru-RU"/>
        </w:rPr>
        <w:t xml:space="preserve">ų </w:t>
      </w:r>
      <w:r w:rsidRPr="00EE0D0D">
        <w:rPr>
          <w:rFonts w:ascii="Times New Roman" w:hAnsi="Times New Roman" w:cs="Times New Roman"/>
        </w:rPr>
        <w:t>vir</w:t>
      </w:r>
      <w:r w:rsidRPr="00EE0D0D">
        <w:rPr>
          <w:rFonts w:ascii="Times New Roman" w:hAnsi="Times New Roman" w:cs="Times New Roman"/>
          <w:lang w:val="ru-RU"/>
        </w:rPr>
        <w:t>š</w:t>
      </w:r>
      <w:r w:rsidRPr="00EE0D0D">
        <w:rPr>
          <w:rFonts w:ascii="Times New Roman" w:hAnsi="Times New Roman" w:cs="Times New Roman"/>
        </w:rPr>
        <w:t>esni</w:t>
      </w:r>
      <w:r w:rsidRPr="00EE0D0D">
        <w:rPr>
          <w:rFonts w:ascii="Times New Roman" w:hAnsi="Times New Roman" w:cs="Times New Roman"/>
          <w:lang w:val="ru-RU"/>
        </w:rPr>
        <w:t>;</w:t>
      </w:r>
    </w:p>
    <w:p w:rsidR="00DA2B54" w:rsidRPr="00EE0D0D" w:rsidRDefault="00DA2B54" w:rsidP="00EE0D0D">
      <w:pPr>
        <w:pStyle w:val="ListParagraph"/>
        <w:numPr>
          <w:ilvl w:val="0"/>
          <w:numId w:val="9"/>
        </w:numPr>
        <w:tabs>
          <w:tab w:val="left" w:pos="1145"/>
        </w:tabs>
        <w:suppressAutoHyphens/>
        <w:spacing w:before="1"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pacing w:val="-2"/>
          <w:sz w:val="24"/>
          <w:szCs w:val="24"/>
        </w:rPr>
        <w:t>Sutikimu.</w:t>
      </w:r>
    </w:p>
    <w:p w:rsidR="00DA2B54" w:rsidRPr="00EE0D0D" w:rsidRDefault="00DA2B54" w:rsidP="00EE0D0D">
      <w:pPr>
        <w:pStyle w:val="BodyText"/>
        <w:spacing w:line="360" w:lineRule="auto"/>
        <w:ind w:left="1146"/>
        <w:jc w:val="both"/>
        <w:rPr>
          <w:rFonts w:ascii="Times New Roman" w:hAnsi="Times New Roman" w:cs="Times New Roman"/>
          <w:lang w:val="es-ES"/>
        </w:rPr>
      </w:pPr>
      <w:r w:rsidRPr="00EE0D0D">
        <w:rPr>
          <w:rFonts w:ascii="Times New Roman" w:hAnsi="Times New Roman" w:cs="Times New Roman"/>
          <w:lang w:val="es-ES"/>
        </w:rPr>
        <w:t>Sutikimo</w:t>
      </w:r>
      <w:r w:rsidRPr="00EE0D0D">
        <w:rPr>
          <w:rFonts w:ascii="Times New Roman" w:hAnsi="Times New Roman" w:cs="Times New Roman"/>
          <w:spacing w:val="-6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pagrindu</w:t>
      </w:r>
      <w:r w:rsidRPr="00EE0D0D">
        <w:rPr>
          <w:rFonts w:ascii="Times New Roman" w:hAnsi="Times New Roman" w:cs="Times New Roman"/>
          <w:spacing w:val="-3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asmens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duomenys</w:t>
      </w:r>
      <w:r w:rsidRPr="00EE0D0D">
        <w:rPr>
          <w:rFonts w:ascii="Times New Roman" w:hAnsi="Times New Roman" w:cs="Times New Roman"/>
          <w:spacing w:val="-5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tvarkomi</w:t>
      </w:r>
      <w:r w:rsidRPr="00EE0D0D">
        <w:rPr>
          <w:rFonts w:ascii="Times New Roman" w:hAnsi="Times New Roman" w:cs="Times New Roman"/>
          <w:spacing w:val="-3"/>
          <w:lang w:val="es-ES"/>
        </w:rPr>
        <w:t xml:space="preserve"> </w:t>
      </w:r>
      <w:r w:rsidRPr="00EE0D0D">
        <w:rPr>
          <w:rFonts w:ascii="Times New Roman" w:hAnsi="Times New Roman" w:cs="Times New Roman"/>
          <w:lang w:val="es-ES"/>
        </w:rPr>
        <w:t>Festivalio viešinimo</w:t>
      </w:r>
      <w:r w:rsidRPr="00EE0D0D">
        <w:rPr>
          <w:rFonts w:ascii="Times New Roman" w:hAnsi="Times New Roman" w:cs="Times New Roman"/>
          <w:spacing w:val="-3"/>
          <w:lang w:val="es-ES"/>
        </w:rPr>
        <w:t xml:space="preserve"> </w:t>
      </w:r>
      <w:r w:rsidRPr="00EE0D0D">
        <w:rPr>
          <w:rFonts w:ascii="Times New Roman" w:hAnsi="Times New Roman" w:cs="Times New Roman"/>
          <w:spacing w:val="-2"/>
          <w:lang w:val="es-ES"/>
        </w:rPr>
        <w:t>tikslu.</w:t>
      </w:r>
    </w:p>
    <w:p w:rsidR="00DA2B54" w:rsidRPr="00EE0D0D" w:rsidRDefault="00DA2B54" w:rsidP="00EE0D0D">
      <w:pPr>
        <w:pStyle w:val="BodyText"/>
        <w:spacing w:line="360" w:lineRule="auto"/>
        <w:ind w:left="1146" w:right="422"/>
        <w:jc w:val="both"/>
        <w:rPr>
          <w:rFonts w:ascii="Times New Roman" w:hAnsi="Times New Roman" w:cs="Times New Roman"/>
          <w:lang w:val="es-ES"/>
        </w:rPr>
      </w:pPr>
      <w:r w:rsidRPr="00EE0D0D">
        <w:rPr>
          <w:rFonts w:ascii="Times New Roman" w:hAnsi="Times New Roman" w:cs="Times New Roman"/>
          <w:lang w:val="es-ES"/>
        </w:rPr>
        <w:t>Sutikimą tvarkyti konkurso dalyvio, vieno iš tėvų/globėjų, dalyvio mokytojo duomenis, galima atšaukti bet kuriuo metu.</w:t>
      </w:r>
    </w:p>
    <w:p w:rsidR="00DA2B54" w:rsidRPr="00EE0D0D" w:rsidRDefault="00DA2B54" w:rsidP="00EE0D0D">
      <w:pPr>
        <w:pStyle w:val="BodyText"/>
        <w:spacing w:before="200" w:after="0" w:line="360" w:lineRule="auto"/>
        <w:ind w:left="786"/>
        <w:rPr>
          <w:rFonts w:ascii="Times New Roman" w:hAnsi="Times New Roman" w:cs="Times New Roman"/>
        </w:rPr>
      </w:pP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spacing w:val="-4"/>
        </w:rPr>
        <w:t xml:space="preserve"> </w:t>
      </w:r>
      <w:r w:rsidRPr="00EE0D0D">
        <w:rPr>
          <w:rFonts w:ascii="Times New Roman" w:hAnsi="Times New Roman" w:cs="Times New Roman"/>
        </w:rPr>
        <w:t>dalyvis</w:t>
      </w:r>
      <w:r w:rsidRPr="00EE0D0D">
        <w:rPr>
          <w:rFonts w:ascii="Times New Roman" w:hAnsi="Times New Roman" w:cs="Times New Roman"/>
          <w:spacing w:val="-3"/>
        </w:rPr>
        <w:t xml:space="preserve"> </w:t>
      </w:r>
      <w:r w:rsidRPr="00EE0D0D">
        <w:rPr>
          <w:rFonts w:ascii="Times New Roman" w:hAnsi="Times New Roman" w:cs="Times New Roman"/>
        </w:rPr>
        <w:t>turi</w:t>
      </w:r>
      <w:r w:rsidRPr="00EE0D0D">
        <w:rPr>
          <w:rFonts w:ascii="Times New Roman" w:hAnsi="Times New Roman" w:cs="Times New Roman"/>
          <w:spacing w:val="-1"/>
        </w:rPr>
        <w:t xml:space="preserve"> </w:t>
      </w:r>
      <w:r w:rsidRPr="00EE0D0D">
        <w:rPr>
          <w:rFonts w:ascii="Times New Roman" w:hAnsi="Times New Roman" w:cs="Times New Roman"/>
        </w:rPr>
        <w:t>šias</w:t>
      </w:r>
      <w:r w:rsidRPr="00EE0D0D">
        <w:rPr>
          <w:rFonts w:ascii="Times New Roman" w:hAnsi="Times New Roman" w:cs="Times New Roman"/>
          <w:spacing w:val="-3"/>
        </w:rPr>
        <w:t xml:space="preserve"> </w:t>
      </w:r>
      <w:r w:rsidRPr="00EE0D0D">
        <w:rPr>
          <w:rFonts w:ascii="Times New Roman" w:hAnsi="Times New Roman" w:cs="Times New Roman"/>
          <w:spacing w:val="-2"/>
        </w:rPr>
        <w:t>teises:</w:t>
      </w:r>
    </w:p>
    <w:p w:rsidR="00DA2B54" w:rsidRPr="00EE0D0D" w:rsidRDefault="00DA2B54" w:rsidP="00EE0D0D">
      <w:pPr>
        <w:pStyle w:val="ListParagraph"/>
        <w:numPr>
          <w:ilvl w:val="1"/>
          <w:numId w:val="9"/>
        </w:numPr>
        <w:tabs>
          <w:tab w:val="left" w:pos="1506"/>
        </w:tabs>
        <w:suppressAutoHyphens/>
        <w:spacing w:before="203"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>teisę žinoti (būti informuotam)</w:t>
      </w:r>
      <w:r w:rsidRPr="00EE0D0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 xml:space="preserve">apie duomenų </w:t>
      </w:r>
      <w:r w:rsidRPr="00EE0D0D">
        <w:rPr>
          <w:rFonts w:ascii="Times New Roman" w:hAnsi="Times New Roman"/>
          <w:spacing w:val="-2"/>
          <w:sz w:val="24"/>
          <w:szCs w:val="24"/>
        </w:rPr>
        <w:t>tvarkymą;</w:t>
      </w:r>
    </w:p>
    <w:p w:rsidR="00DA2B54" w:rsidRPr="00EE0D0D" w:rsidRDefault="00DA2B54" w:rsidP="00EE0D0D">
      <w:pPr>
        <w:pStyle w:val="ListParagraph"/>
        <w:numPr>
          <w:ilvl w:val="1"/>
          <w:numId w:val="9"/>
        </w:numPr>
        <w:tabs>
          <w:tab w:val="left" w:pos="1506"/>
        </w:tabs>
        <w:suppressAutoHyphens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>teisę</w:t>
      </w:r>
      <w:r w:rsidRPr="00EE0D0D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prašyti</w:t>
      </w:r>
      <w:r w:rsidRPr="00EE0D0D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susipažinti</w:t>
      </w:r>
      <w:r w:rsidRPr="00EE0D0D">
        <w:rPr>
          <w:rFonts w:ascii="Times New Roman" w:hAnsi="Times New Roman"/>
          <w:spacing w:val="74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su</w:t>
      </w:r>
      <w:r w:rsidRPr="00EE0D0D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tvarkomais</w:t>
      </w:r>
      <w:r w:rsidRPr="00EE0D0D">
        <w:rPr>
          <w:rFonts w:ascii="Times New Roman" w:hAnsi="Times New Roman"/>
          <w:spacing w:val="72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duomenimis</w:t>
      </w:r>
      <w:r w:rsidRPr="00EE0D0D">
        <w:rPr>
          <w:rFonts w:ascii="Times New Roman" w:hAnsi="Times New Roman"/>
          <w:spacing w:val="72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ir</w:t>
      </w:r>
      <w:r w:rsidRPr="00EE0D0D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juos</w:t>
      </w:r>
      <w:r w:rsidRPr="00EE0D0D">
        <w:rPr>
          <w:rFonts w:ascii="Times New Roman" w:hAnsi="Times New Roman"/>
          <w:spacing w:val="72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ištaisyti,</w:t>
      </w:r>
      <w:r w:rsidRPr="00EE0D0D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ištrinti,</w:t>
      </w:r>
      <w:r w:rsidRPr="00EE0D0D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arba apriboti jų tvarkymą;</w:t>
      </w:r>
    </w:p>
    <w:p w:rsidR="00DA2B54" w:rsidRPr="00EE0D0D" w:rsidRDefault="00DA2B54" w:rsidP="00EE0D0D">
      <w:pPr>
        <w:pStyle w:val="ListParagraph"/>
        <w:numPr>
          <w:ilvl w:val="1"/>
          <w:numId w:val="9"/>
        </w:numPr>
        <w:tabs>
          <w:tab w:val="left" w:pos="1506"/>
        </w:tabs>
        <w:suppressAutoHyphens/>
        <w:spacing w:before="1"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 xml:space="preserve">teisę į duomenų </w:t>
      </w:r>
      <w:r w:rsidRPr="00EE0D0D">
        <w:rPr>
          <w:rFonts w:ascii="Times New Roman" w:hAnsi="Times New Roman"/>
          <w:spacing w:val="-2"/>
          <w:sz w:val="24"/>
          <w:szCs w:val="24"/>
        </w:rPr>
        <w:t>perkeliamumą;</w:t>
      </w:r>
    </w:p>
    <w:p w:rsidR="00DA2B54" w:rsidRPr="00EE0D0D" w:rsidRDefault="00DA2B54" w:rsidP="00EE0D0D">
      <w:pPr>
        <w:pStyle w:val="ListParagraph"/>
        <w:numPr>
          <w:ilvl w:val="1"/>
          <w:numId w:val="9"/>
        </w:numPr>
        <w:tabs>
          <w:tab w:val="left" w:pos="1506"/>
        </w:tabs>
        <w:suppressAutoHyphens/>
        <w:spacing w:before="2"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E0D0D">
        <w:rPr>
          <w:rFonts w:ascii="Times New Roman" w:hAnsi="Times New Roman"/>
          <w:sz w:val="24"/>
          <w:szCs w:val="24"/>
        </w:rPr>
        <w:t>teisę pateikti skundą, susijusį su asmens duomenų tvarkymo pažeidimu Valstybinei duomenų apsaugos inspekcijai - kontaktinė informacija:</w:t>
      </w:r>
      <w:r w:rsidRPr="00EE0D0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>L. Sapiegos g. 17, Vilnius,</w:t>
      </w:r>
      <w:r w:rsidRPr="00EE0D0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E0D0D">
        <w:rPr>
          <w:rFonts w:ascii="Times New Roman" w:hAnsi="Times New Roman"/>
          <w:sz w:val="24"/>
          <w:szCs w:val="24"/>
        </w:rPr>
        <w:t xml:space="preserve">tel. Nr. +370 52712804, +37052791445, faks, Nr. +37052619494, el. p.: </w:t>
      </w:r>
      <w:hyperlink r:id="rId7" w:history="1">
        <w:r w:rsidRPr="00EE0D0D">
          <w:rPr>
            <w:rStyle w:val="Hyperlink"/>
            <w:rFonts w:ascii="Times New Roman" w:hAnsi="Times New Roman"/>
            <w:sz w:val="24"/>
            <w:szCs w:val="24"/>
          </w:rPr>
          <w:t>ada@ada.lt</w:t>
        </w:r>
      </w:hyperlink>
    </w:p>
    <w:p w:rsidR="00DA2B54" w:rsidRPr="00EE0D0D" w:rsidRDefault="00DA2B54" w:rsidP="00EE0D0D">
      <w:pPr>
        <w:pStyle w:val="BodyText"/>
        <w:spacing w:before="201" w:after="0" w:line="360" w:lineRule="auto"/>
        <w:ind w:left="518" w:right="420"/>
        <w:jc w:val="both"/>
        <w:rPr>
          <w:rFonts w:ascii="Times New Roman" w:hAnsi="Times New Roman" w:cs="Times New Roman"/>
          <w:lang w:val="ru-RU"/>
        </w:rPr>
      </w:pPr>
      <w:r w:rsidRPr="00EE0D0D">
        <w:rPr>
          <w:rFonts w:ascii="Times New Roman" w:hAnsi="Times New Roman" w:cs="Times New Roman"/>
        </w:rPr>
        <w:t>Sutikimo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l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Asmens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duomen</w:t>
      </w:r>
      <w:r w:rsidRPr="00EE0D0D">
        <w:rPr>
          <w:rFonts w:ascii="Times New Roman" w:hAnsi="Times New Roman" w:cs="Times New Roman"/>
          <w:lang w:val="ru-RU"/>
        </w:rPr>
        <w:t xml:space="preserve">ų </w:t>
      </w:r>
      <w:r w:rsidRPr="00EE0D0D">
        <w:rPr>
          <w:rFonts w:ascii="Times New Roman" w:hAnsi="Times New Roman" w:cs="Times New Roman"/>
        </w:rPr>
        <w:t>tvarkymo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form</w:t>
      </w:r>
      <w:r w:rsidRPr="00EE0D0D">
        <w:rPr>
          <w:rFonts w:ascii="Times New Roman" w:hAnsi="Times New Roman" w:cs="Times New Roman"/>
          <w:lang w:val="ru-RU"/>
        </w:rPr>
        <w:t xml:space="preserve">ą </w:t>
      </w:r>
      <w:r w:rsidRPr="00EE0D0D">
        <w:rPr>
          <w:rFonts w:ascii="Times New Roman" w:hAnsi="Times New Roman" w:cs="Times New Roman"/>
        </w:rPr>
        <w:t>pildo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dalyvio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vienas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</w:t>
      </w:r>
      <w:r w:rsidRPr="00EE0D0D">
        <w:rPr>
          <w:rFonts w:ascii="Times New Roman" w:hAnsi="Times New Roman" w:cs="Times New Roman"/>
          <w:lang w:val="ru-RU"/>
        </w:rPr>
        <w:t xml:space="preserve">š </w:t>
      </w:r>
      <w:r w:rsidRPr="00EE0D0D">
        <w:rPr>
          <w:rFonts w:ascii="Times New Roman" w:hAnsi="Times New Roman" w:cs="Times New Roman"/>
        </w:rPr>
        <w:t>t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v</w:t>
      </w:r>
      <w:r w:rsidRPr="00EE0D0D">
        <w:rPr>
          <w:rFonts w:ascii="Times New Roman" w:hAnsi="Times New Roman" w:cs="Times New Roman"/>
          <w:lang w:val="ru-RU"/>
        </w:rPr>
        <w:t>ų/</w:t>
      </w:r>
      <w:r w:rsidRPr="00EE0D0D">
        <w:rPr>
          <w:rFonts w:ascii="Times New Roman" w:hAnsi="Times New Roman" w:cs="Times New Roman"/>
        </w:rPr>
        <w:t>glob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j</w:t>
      </w:r>
      <w:r w:rsidRPr="00EE0D0D">
        <w:rPr>
          <w:rFonts w:ascii="Times New Roman" w:hAnsi="Times New Roman" w:cs="Times New Roman"/>
          <w:lang w:val="ru-RU"/>
        </w:rPr>
        <w:t xml:space="preserve">ų. </w:t>
      </w:r>
      <w:r w:rsidRPr="00EE0D0D">
        <w:rPr>
          <w:rFonts w:ascii="Times New Roman" w:hAnsi="Times New Roman" w:cs="Times New Roman"/>
        </w:rPr>
        <w:t>U</w:t>
      </w:r>
      <w:r w:rsidRPr="00EE0D0D">
        <w:rPr>
          <w:rFonts w:ascii="Times New Roman" w:hAnsi="Times New Roman" w:cs="Times New Roman"/>
          <w:lang w:val="ru-RU"/>
        </w:rPr>
        <w:t>ž</w:t>
      </w:r>
      <w:r w:rsidRPr="00EE0D0D">
        <w:rPr>
          <w:rFonts w:ascii="Times New Roman" w:hAnsi="Times New Roman" w:cs="Times New Roman"/>
        </w:rPr>
        <w:t>pildyt</w:t>
      </w:r>
      <w:r w:rsidRPr="00EE0D0D">
        <w:rPr>
          <w:rFonts w:ascii="Times New Roman" w:hAnsi="Times New Roman" w:cs="Times New Roman"/>
          <w:lang w:val="ru-RU"/>
        </w:rPr>
        <w:t xml:space="preserve">ą </w:t>
      </w:r>
      <w:r w:rsidRPr="00EE0D0D">
        <w:rPr>
          <w:rFonts w:ascii="Times New Roman" w:hAnsi="Times New Roman" w:cs="Times New Roman"/>
        </w:rPr>
        <w:t>sutikimo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form</w:t>
      </w:r>
      <w:r w:rsidRPr="00EE0D0D">
        <w:rPr>
          <w:rFonts w:ascii="Times New Roman" w:hAnsi="Times New Roman" w:cs="Times New Roman"/>
          <w:lang w:val="ru-RU"/>
        </w:rPr>
        <w:t xml:space="preserve">ą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dalyvis</w:t>
      </w:r>
      <w:r w:rsidRPr="00EE0D0D">
        <w:rPr>
          <w:rFonts w:ascii="Times New Roman" w:hAnsi="Times New Roman" w:cs="Times New Roman"/>
          <w:lang w:val="ru-RU"/>
        </w:rPr>
        <w:t xml:space="preserve">, </w:t>
      </w:r>
      <w:r w:rsidRPr="00EE0D0D">
        <w:rPr>
          <w:rFonts w:ascii="Times New Roman" w:hAnsi="Times New Roman" w:cs="Times New Roman"/>
        </w:rPr>
        <w:t>arba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dalyvio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vienas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i</w:t>
      </w:r>
      <w:r w:rsidRPr="00EE0D0D">
        <w:rPr>
          <w:rFonts w:ascii="Times New Roman" w:hAnsi="Times New Roman" w:cs="Times New Roman"/>
          <w:lang w:val="ru-RU"/>
        </w:rPr>
        <w:t xml:space="preserve">š </w:t>
      </w:r>
      <w:r w:rsidRPr="00EE0D0D">
        <w:rPr>
          <w:rFonts w:ascii="Times New Roman" w:hAnsi="Times New Roman" w:cs="Times New Roman"/>
        </w:rPr>
        <w:t>t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v</w:t>
      </w:r>
      <w:r w:rsidRPr="00EE0D0D">
        <w:rPr>
          <w:rFonts w:ascii="Times New Roman" w:hAnsi="Times New Roman" w:cs="Times New Roman"/>
          <w:lang w:val="ru-RU"/>
        </w:rPr>
        <w:t>ų/</w:t>
      </w:r>
      <w:r w:rsidRPr="00EE0D0D">
        <w:rPr>
          <w:rFonts w:ascii="Times New Roman" w:hAnsi="Times New Roman" w:cs="Times New Roman"/>
        </w:rPr>
        <w:t>glob</w:t>
      </w:r>
      <w:r w:rsidRPr="00EE0D0D">
        <w:rPr>
          <w:rFonts w:ascii="Times New Roman" w:hAnsi="Times New Roman" w:cs="Times New Roman"/>
          <w:lang w:val="ru-RU"/>
        </w:rPr>
        <w:t>ė</w:t>
      </w:r>
      <w:r w:rsidRPr="00EE0D0D">
        <w:rPr>
          <w:rFonts w:ascii="Times New Roman" w:hAnsi="Times New Roman" w:cs="Times New Roman"/>
        </w:rPr>
        <w:t>j</w:t>
      </w:r>
      <w:r w:rsidRPr="00EE0D0D">
        <w:rPr>
          <w:rFonts w:ascii="Times New Roman" w:hAnsi="Times New Roman" w:cs="Times New Roman"/>
          <w:lang w:val="ru-RU"/>
        </w:rPr>
        <w:t xml:space="preserve">ų, </w:t>
      </w:r>
      <w:r w:rsidRPr="00EE0D0D">
        <w:rPr>
          <w:rFonts w:ascii="Times New Roman" w:hAnsi="Times New Roman" w:cs="Times New Roman"/>
        </w:rPr>
        <w:t>arba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dalyvio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mokytojas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turi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pateikti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organizatoriams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Festivalio</w:t>
      </w:r>
      <w:r w:rsidRPr="00EE0D0D">
        <w:rPr>
          <w:rFonts w:ascii="Times New Roman" w:hAnsi="Times New Roman" w:cs="Times New Roman"/>
          <w:lang w:val="ru-RU"/>
        </w:rPr>
        <w:t xml:space="preserve"> </w:t>
      </w:r>
      <w:r w:rsidRPr="00EE0D0D">
        <w:rPr>
          <w:rFonts w:ascii="Times New Roman" w:hAnsi="Times New Roman" w:cs="Times New Roman"/>
        </w:rPr>
        <w:t>dien</w:t>
      </w:r>
      <w:r w:rsidRPr="00EE0D0D">
        <w:rPr>
          <w:rFonts w:ascii="Times New Roman" w:hAnsi="Times New Roman" w:cs="Times New Roman"/>
          <w:lang w:val="ru-RU"/>
        </w:rPr>
        <w:t>ą.</w:t>
      </w:r>
    </w:p>
    <w:p w:rsidR="00DA2B54" w:rsidRPr="00EE0D0D" w:rsidRDefault="00DA2B54" w:rsidP="00EE0D0D">
      <w:pPr>
        <w:spacing w:line="360" w:lineRule="auto"/>
        <w:rPr>
          <w:sz w:val="24"/>
          <w:szCs w:val="24"/>
        </w:rPr>
      </w:pPr>
      <w:r w:rsidRPr="00EE0D0D">
        <w:rPr>
          <w:sz w:val="24"/>
          <w:szCs w:val="24"/>
        </w:rPr>
        <w:t xml:space="preserve">Kilus klausimams dėl asmens duomenų tvarkymo, pastebėjus spragą mokyklos interneto svetainėje, arba kilus kitiems klausimams, kreipkitės į mus vienu iš Jums patogių būdų - paštu: Vilniaus Balio Dvariono dešimtmetė muzikos mokykla T. Kosčiuškos g. 13, Vilnius; el. p.: </w:t>
      </w:r>
      <w:hyperlink r:id="rId8" w:history="1">
        <w:r w:rsidRPr="00EE0D0D">
          <w:rPr>
            <w:rStyle w:val="Hyperlink"/>
            <w:sz w:val="24"/>
            <w:szCs w:val="24"/>
          </w:rPr>
          <w:t>dvarionomokykla@dat.lt</w:t>
        </w:r>
      </w:hyperlink>
      <w:r w:rsidRPr="00EE0D0D">
        <w:rPr>
          <w:color w:val="0000FF"/>
          <w:sz w:val="24"/>
          <w:szCs w:val="24"/>
        </w:rPr>
        <w:t xml:space="preserve"> </w:t>
      </w:r>
      <w:r w:rsidRPr="00EE0D0D">
        <w:rPr>
          <w:sz w:val="24"/>
          <w:szCs w:val="24"/>
        </w:rPr>
        <w:t>;</w:t>
      </w:r>
      <w:r w:rsidRPr="00EE0D0D">
        <w:rPr>
          <w:spacing w:val="40"/>
          <w:sz w:val="24"/>
          <w:szCs w:val="24"/>
        </w:rPr>
        <w:t xml:space="preserve"> </w:t>
      </w:r>
      <w:hyperlink r:id="rId9" w:history="1">
        <w:r w:rsidRPr="00EE0D0D">
          <w:rPr>
            <w:rStyle w:val="Hyperlink"/>
            <w:sz w:val="24"/>
            <w:szCs w:val="24"/>
          </w:rPr>
          <w:t>telefonu Nr.: +370 5 212 4679.</w:t>
        </w:r>
      </w:hyperlink>
    </w:p>
    <w:p w:rsidR="00DA2B54" w:rsidRDefault="00DA2B54" w:rsidP="00EE0D0D"/>
    <w:p w:rsidR="00DA2B54" w:rsidRDefault="00DA2B54" w:rsidP="0077657B">
      <w:pPr>
        <w:rPr>
          <w:sz w:val="24"/>
          <w:szCs w:val="24"/>
        </w:rPr>
      </w:pPr>
    </w:p>
    <w:sectPr w:rsidR="00DA2B54" w:rsidSect="0041161D">
      <w:type w:val="continuous"/>
      <w:pgSz w:w="11909" w:h="16834" w:code="9"/>
      <w:pgMar w:top="1134" w:right="1134" w:bottom="1134" w:left="1701" w:header="567" w:footer="567" w:gutter="0"/>
      <w:cols w:space="1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0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SimSun">
    <w:altName w:val="?Ø©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08FF"/>
    <w:multiLevelType w:val="singleLevel"/>
    <w:tmpl w:val="C568B95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>
    <w:nsid w:val="059F4566"/>
    <w:multiLevelType w:val="multilevel"/>
    <w:tmpl w:val="059F4566"/>
    <w:lvl w:ilvl="0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A701E32"/>
    <w:multiLevelType w:val="multilevel"/>
    <w:tmpl w:val="1E282F02"/>
    <w:lvl w:ilvl="0"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hint="default"/>
        <w:sz w:val="24"/>
      </w:rPr>
    </w:lvl>
    <w:lvl w:ilvl="1"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hint="default"/>
        <w:sz w:val="24"/>
      </w:rPr>
    </w:lvl>
    <w:lvl w:ilvl="2">
      <w:numFmt w:val="bullet"/>
      <w:lvlText w:val="•"/>
      <w:lvlJc w:val="left"/>
      <w:pPr>
        <w:tabs>
          <w:tab w:val="num" w:pos="0"/>
        </w:tabs>
        <w:ind w:left="2483" w:hanging="360"/>
      </w:pPr>
      <w:rPr>
        <w:rFonts w:ascii="0" w:hAnsi="0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466" w:hanging="360"/>
      </w:pPr>
      <w:rPr>
        <w:rFonts w:ascii="0" w:hAnsi="0" w:hint="default"/>
      </w:rPr>
    </w:lvl>
    <w:lvl w:ilvl="4">
      <w:numFmt w:val="bullet"/>
      <w:lvlText w:val="•"/>
      <w:lvlJc w:val="left"/>
      <w:pPr>
        <w:tabs>
          <w:tab w:val="num" w:pos="0"/>
        </w:tabs>
        <w:ind w:left="4450" w:hanging="360"/>
      </w:pPr>
      <w:rPr>
        <w:rFonts w:ascii="0" w:hAnsi="0" w:hint="default"/>
      </w:rPr>
    </w:lvl>
    <w:lvl w:ilvl="5">
      <w:numFmt w:val="bullet"/>
      <w:lvlText w:val="•"/>
      <w:lvlJc w:val="left"/>
      <w:pPr>
        <w:tabs>
          <w:tab w:val="num" w:pos="0"/>
        </w:tabs>
        <w:ind w:left="5433" w:hanging="360"/>
      </w:pPr>
      <w:rPr>
        <w:rFonts w:ascii="0" w:hAnsi="0" w:hint="default"/>
      </w:rPr>
    </w:lvl>
    <w:lvl w:ilvl="6">
      <w:numFmt w:val="bullet"/>
      <w:lvlText w:val="•"/>
      <w:lvlJc w:val="left"/>
      <w:pPr>
        <w:tabs>
          <w:tab w:val="num" w:pos="0"/>
        </w:tabs>
        <w:ind w:left="6416" w:hanging="360"/>
      </w:pPr>
      <w:rPr>
        <w:rFonts w:ascii="0" w:hAnsi="0" w:hint="default"/>
      </w:rPr>
    </w:lvl>
    <w:lvl w:ilvl="7">
      <w:numFmt w:val="bullet"/>
      <w:lvlText w:val="•"/>
      <w:lvlJc w:val="left"/>
      <w:pPr>
        <w:tabs>
          <w:tab w:val="num" w:pos="0"/>
        </w:tabs>
        <w:ind w:left="7400" w:hanging="360"/>
      </w:pPr>
      <w:rPr>
        <w:rFonts w:ascii="0" w:hAnsi="0" w:hint="default"/>
      </w:rPr>
    </w:lvl>
    <w:lvl w:ilvl="8">
      <w:numFmt w:val="bullet"/>
      <w:lvlText w:val="•"/>
      <w:lvlJc w:val="left"/>
      <w:pPr>
        <w:tabs>
          <w:tab w:val="num" w:pos="0"/>
        </w:tabs>
        <w:ind w:left="8383" w:hanging="360"/>
      </w:pPr>
      <w:rPr>
        <w:rFonts w:ascii="0" w:hAnsi="0" w:hint="default"/>
      </w:rPr>
    </w:lvl>
  </w:abstractNum>
  <w:abstractNum w:abstractNumId="3">
    <w:nsid w:val="414532D1"/>
    <w:multiLevelType w:val="singleLevel"/>
    <w:tmpl w:val="4F40D61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>
    <w:nsid w:val="5C160D1B"/>
    <w:multiLevelType w:val="hybridMultilevel"/>
    <w:tmpl w:val="987C674E"/>
    <w:lvl w:ilvl="0" w:tplc="0427000F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5">
    <w:nsid w:val="6237253C"/>
    <w:multiLevelType w:val="hybridMultilevel"/>
    <w:tmpl w:val="643E12B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EB31C2B"/>
    <w:multiLevelType w:val="multilevel"/>
    <w:tmpl w:val="6EB31C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872" w:hanging="432"/>
      </w:pPr>
      <w:rPr>
        <w:rFonts w:cs="Times New Roman" w:hint="default"/>
        <w:b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7823352B"/>
    <w:multiLevelType w:val="hybridMultilevel"/>
    <w:tmpl w:val="A9CEC69C"/>
    <w:lvl w:ilvl="0" w:tplc="7D942D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2B03E2"/>
    <w:multiLevelType w:val="hybridMultilevel"/>
    <w:tmpl w:val="C8CCC266"/>
    <w:lvl w:ilvl="0" w:tplc="7D942D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hyphenationZone w:val="396"/>
  <w:characterSpacingControl w:val="doNotCompress"/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3D97"/>
    <w:rsid w:val="000106F4"/>
    <w:rsid w:val="000232B7"/>
    <w:rsid w:val="0003368D"/>
    <w:rsid w:val="00033960"/>
    <w:rsid w:val="0003678F"/>
    <w:rsid w:val="00046E7B"/>
    <w:rsid w:val="00064976"/>
    <w:rsid w:val="00066AA1"/>
    <w:rsid w:val="00067D47"/>
    <w:rsid w:val="00074BAA"/>
    <w:rsid w:val="00074EEB"/>
    <w:rsid w:val="000849AB"/>
    <w:rsid w:val="000867AC"/>
    <w:rsid w:val="00090F73"/>
    <w:rsid w:val="000A419E"/>
    <w:rsid w:val="000A4A3A"/>
    <w:rsid w:val="000B0A42"/>
    <w:rsid w:val="000B0D2A"/>
    <w:rsid w:val="000C397F"/>
    <w:rsid w:val="000C4871"/>
    <w:rsid w:val="000D1486"/>
    <w:rsid w:val="000D39B0"/>
    <w:rsid w:val="000D45EE"/>
    <w:rsid w:val="000F5594"/>
    <w:rsid w:val="000F6004"/>
    <w:rsid w:val="00110856"/>
    <w:rsid w:val="00120A06"/>
    <w:rsid w:val="001238EC"/>
    <w:rsid w:val="00134852"/>
    <w:rsid w:val="00137EBB"/>
    <w:rsid w:val="00145497"/>
    <w:rsid w:val="00161F07"/>
    <w:rsid w:val="0018048D"/>
    <w:rsid w:val="001808F2"/>
    <w:rsid w:val="00181931"/>
    <w:rsid w:val="001911F1"/>
    <w:rsid w:val="001912D1"/>
    <w:rsid w:val="0019664C"/>
    <w:rsid w:val="001A3304"/>
    <w:rsid w:val="001B4BBD"/>
    <w:rsid w:val="001B61E2"/>
    <w:rsid w:val="001B740B"/>
    <w:rsid w:val="001B7FD4"/>
    <w:rsid w:val="001C4935"/>
    <w:rsid w:val="001C5DD0"/>
    <w:rsid w:val="001E36AF"/>
    <w:rsid w:val="001F5EC8"/>
    <w:rsid w:val="00201B9E"/>
    <w:rsid w:val="00210759"/>
    <w:rsid w:val="00212F3F"/>
    <w:rsid w:val="002265A7"/>
    <w:rsid w:val="00231AB5"/>
    <w:rsid w:val="00232C6F"/>
    <w:rsid w:val="00240E22"/>
    <w:rsid w:val="0025243F"/>
    <w:rsid w:val="00254296"/>
    <w:rsid w:val="00254952"/>
    <w:rsid w:val="00266AD3"/>
    <w:rsid w:val="00273F01"/>
    <w:rsid w:val="002857A8"/>
    <w:rsid w:val="002875C9"/>
    <w:rsid w:val="002A43DD"/>
    <w:rsid w:val="002B72BC"/>
    <w:rsid w:val="002C026B"/>
    <w:rsid w:val="002C3901"/>
    <w:rsid w:val="002C7FAB"/>
    <w:rsid w:val="002E02B9"/>
    <w:rsid w:val="002E1F61"/>
    <w:rsid w:val="002E52F8"/>
    <w:rsid w:val="002F2044"/>
    <w:rsid w:val="002F5F06"/>
    <w:rsid w:val="00305779"/>
    <w:rsid w:val="00306370"/>
    <w:rsid w:val="00322A80"/>
    <w:rsid w:val="00322DD5"/>
    <w:rsid w:val="00335478"/>
    <w:rsid w:val="003467F8"/>
    <w:rsid w:val="00351055"/>
    <w:rsid w:val="00363487"/>
    <w:rsid w:val="003675EB"/>
    <w:rsid w:val="0038677A"/>
    <w:rsid w:val="00386F35"/>
    <w:rsid w:val="00397EC0"/>
    <w:rsid w:val="003A7750"/>
    <w:rsid w:val="003B46EB"/>
    <w:rsid w:val="003C0E3F"/>
    <w:rsid w:val="003C47CE"/>
    <w:rsid w:val="003C7518"/>
    <w:rsid w:val="003D1762"/>
    <w:rsid w:val="003E5F96"/>
    <w:rsid w:val="004023AA"/>
    <w:rsid w:val="0041131F"/>
    <w:rsid w:val="0041161D"/>
    <w:rsid w:val="00414CB4"/>
    <w:rsid w:val="004302D4"/>
    <w:rsid w:val="004337C6"/>
    <w:rsid w:val="004500C9"/>
    <w:rsid w:val="00454316"/>
    <w:rsid w:val="00454F7D"/>
    <w:rsid w:val="00487B15"/>
    <w:rsid w:val="004A695B"/>
    <w:rsid w:val="004C0D72"/>
    <w:rsid w:val="004D7CFE"/>
    <w:rsid w:val="004E4364"/>
    <w:rsid w:val="004E7568"/>
    <w:rsid w:val="004E79C9"/>
    <w:rsid w:val="004E7B0A"/>
    <w:rsid w:val="004F0D88"/>
    <w:rsid w:val="00501B2E"/>
    <w:rsid w:val="0051088E"/>
    <w:rsid w:val="00513691"/>
    <w:rsid w:val="005138EA"/>
    <w:rsid w:val="00516AF3"/>
    <w:rsid w:val="0051775A"/>
    <w:rsid w:val="00524127"/>
    <w:rsid w:val="0053622A"/>
    <w:rsid w:val="00545C3B"/>
    <w:rsid w:val="00552562"/>
    <w:rsid w:val="00566E70"/>
    <w:rsid w:val="0057296E"/>
    <w:rsid w:val="005A2B26"/>
    <w:rsid w:val="005A6549"/>
    <w:rsid w:val="005E22B0"/>
    <w:rsid w:val="005F37A9"/>
    <w:rsid w:val="006000C0"/>
    <w:rsid w:val="00605EEB"/>
    <w:rsid w:val="00607C7D"/>
    <w:rsid w:val="0061338F"/>
    <w:rsid w:val="00613989"/>
    <w:rsid w:val="00613E68"/>
    <w:rsid w:val="006234F3"/>
    <w:rsid w:val="00630EA9"/>
    <w:rsid w:val="00630FDA"/>
    <w:rsid w:val="0063357B"/>
    <w:rsid w:val="0065106A"/>
    <w:rsid w:val="006830B0"/>
    <w:rsid w:val="00685090"/>
    <w:rsid w:val="00695D2E"/>
    <w:rsid w:val="006A50E3"/>
    <w:rsid w:val="006D451C"/>
    <w:rsid w:val="006E19EC"/>
    <w:rsid w:val="006E21B3"/>
    <w:rsid w:val="006E21F6"/>
    <w:rsid w:val="006E534C"/>
    <w:rsid w:val="006E779B"/>
    <w:rsid w:val="007101B5"/>
    <w:rsid w:val="00731AAA"/>
    <w:rsid w:val="00752A7E"/>
    <w:rsid w:val="00760ACC"/>
    <w:rsid w:val="007706B7"/>
    <w:rsid w:val="0077657B"/>
    <w:rsid w:val="00780ACB"/>
    <w:rsid w:val="00783F4F"/>
    <w:rsid w:val="007A117E"/>
    <w:rsid w:val="007E3973"/>
    <w:rsid w:val="007E6EBF"/>
    <w:rsid w:val="007E7766"/>
    <w:rsid w:val="007F2245"/>
    <w:rsid w:val="007F3975"/>
    <w:rsid w:val="007F7D0A"/>
    <w:rsid w:val="00816BEE"/>
    <w:rsid w:val="00816E70"/>
    <w:rsid w:val="0082387B"/>
    <w:rsid w:val="00825902"/>
    <w:rsid w:val="0082597B"/>
    <w:rsid w:val="0083395D"/>
    <w:rsid w:val="00844A7B"/>
    <w:rsid w:val="0084508A"/>
    <w:rsid w:val="00846C0F"/>
    <w:rsid w:val="00854562"/>
    <w:rsid w:val="00865BFA"/>
    <w:rsid w:val="0087252C"/>
    <w:rsid w:val="00881F9C"/>
    <w:rsid w:val="0088270B"/>
    <w:rsid w:val="00890568"/>
    <w:rsid w:val="008946A6"/>
    <w:rsid w:val="008A3052"/>
    <w:rsid w:val="008B1405"/>
    <w:rsid w:val="008B1B2F"/>
    <w:rsid w:val="008C69A8"/>
    <w:rsid w:val="008F26EA"/>
    <w:rsid w:val="008F70A0"/>
    <w:rsid w:val="00903E01"/>
    <w:rsid w:val="009052C8"/>
    <w:rsid w:val="0090581D"/>
    <w:rsid w:val="00915F84"/>
    <w:rsid w:val="00927CAD"/>
    <w:rsid w:val="009719EF"/>
    <w:rsid w:val="00991965"/>
    <w:rsid w:val="009932F8"/>
    <w:rsid w:val="00997B18"/>
    <w:rsid w:val="009A0F28"/>
    <w:rsid w:val="009B4DDD"/>
    <w:rsid w:val="009B716E"/>
    <w:rsid w:val="009D6112"/>
    <w:rsid w:val="009E36EE"/>
    <w:rsid w:val="009F55C8"/>
    <w:rsid w:val="00A00E53"/>
    <w:rsid w:val="00A043DD"/>
    <w:rsid w:val="00A119D4"/>
    <w:rsid w:val="00A144DF"/>
    <w:rsid w:val="00A245EC"/>
    <w:rsid w:val="00A33CF6"/>
    <w:rsid w:val="00A34E11"/>
    <w:rsid w:val="00A449AB"/>
    <w:rsid w:val="00A51A3B"/>
    <w:rsid w:val="00A55BEF"/>
    <w:rsid w:val="00A56241"/>
    <w:rsid w:val="00A56638"/>
    <w:rsid w:val="00A5674D"/>
    <w:rsid w:val="00A57BE6"/>
    <w:rsid w:val="00A62EA1"/>
    <w:rsid w:val="00A63953"/>
    <w:rsid w:val="00A75D60"/>
    <w:rsid w:val="00A83787"/>
    <w:rsid w:val="00AA658C"/>
    <w:rsid w:val="00AB398B"/>
    <w:rsid w:val="00AB564C"/>
    <w:rsid w:val="00AC0370"/>
    <w:rsid w:val="00AC7099"/>
    <w:rsid w:val="00AD5A36"/>
    <w:rsid w:val="00B05C1C"/>
    <w:rsid w:val="00B07C8D"/>
    <w:rsid w:val="00B157B8"/>
    <w:rsid w:val="00B159B7"/>
    <w:rsid w:val="00B1616D"/>
    <w:rsid w:val="00B2544E"/>
    <w:rsid w:val="00B300C9"/>
    <w:rsid w:val="00B372DD"/>
    <w:rsid w:val="00B42AAA"/>
    <w:rsid w:val="00B60C52"/>
    <w:rsid w:val="00B908C1"/>
    <w:rsid w:val="00B94118"/>
    <w:rsid w:val="00B97A10"/>
    <w:rsid w:val="00BB7C21"/>
    <w:rsid w:val="00BC6002"/>
    <w:rsid w:val="00BD5BBC"/>
    <w:rsid w:val="00BD6429"/>
    <w:rsid w:val="00BD6D87"/>
    <w:rsid w:val="00BE435B"/>
    <w:rsid w:val="00BF41E3"/>
    <w:rsid w:val="00C05BDB"/>
    <w:rsid w:val="00C12DF2"/>
    <w:rsid w:val="00C13588"/>
    <w:rsid w:val="00C173DA"/>
    <w:rsid w:val="00C22906"/>
    <w:rsid w:val="00C25E1F"/>
    <w:rsid w:val="00C336E1"/>
    <w:rsid w:val="00C426AD"/>
    <w:rsid w:val="00C60729"/>
    <w:rsid w:val="00C7305C"/>
    <w:rsid w:val="00C7339B"/>
    <w:rsid w:val="00C7573F"/>
    <w:rsid w:val="00C764F6"/>
    <w:rsid w:val="00C91AF8"/>
    <w:rsid w:val="00CA28BF"/>
    <w:rsid w:val="00CA4D9A"/>
    <w:rsid w:val="00CB521E"/>
    <w:rsid w:val="00CD16B8"/>
    <w:rsid w:val="00CD6330"/>
    <w:rsid w:val="00CE2088"/>
    <w:rsid w:val="00CE2FDD"/>
    <w:rsid w:val="00CF101A"/>
    <w:rsid w:val="00CF2762"/>
    <w:rsid w:val="00CF6739"/>
    <w:rsid w:val="00CF7792"/>
    <w:rsid w:val="00D2607E"/>
    <w:rsid w:val="00D319DA"/>
    <w:rsid w:val="00D33B2E"/>
    <w:rsid w:val="00D47791"/>
    <w:rsid w:val="00D551A3"/>
    <w:rsid w:val="00D678DD"/>
    <w:rsid w:val="00D73AD2"/>
    <w:rsid w:val="00D77361"/>
    <w:rsid w:val="00D81CD3"/>
    <w:rsid w:val="00D8238C"/>
    <w:rsid w:val="00D870A3"/>
    <w:rsid w:val="00D929C7"/>
    <w:rsid w:val="00D97681"/>
    <w:rsid w:val="00DA2B54"/>
    <w:rsid w:val="00DA7140"/>
    <w:rsid w:val="00DD236D"/>
    <w:rsid w:val="00DE17A5"/>
    <w:rsid w:val="00DF0CEE"/>
    <w:rsid w:val="00DF3D97"/>
    <w:rsid w:val="00DF4E90"/>
    <w:rsid w:val="00E1461B"/>
    <w:rsid w:val="00E15BB1"/>
    <w:rsid w:val="00E311C8"/>
    <w:rsid w:val="00E35CE0"/>
    <w:rsid w:val="00E534BB"/>
    <w:rsid w:val="00E55E15"/>
    <w:rsid w:val="00E5744D"/>
    <w:rsid w:val="00E57E39"/>
    <w:rsid w:val="00E70481"/>
    <w:rsid w:val="00E70A01"/>
    <w:rsid w:val="00E87AD7"/>
    <w:rsid w:val="00E910AF"/>
    <w:rsid w:val="00E9575E"/>
    <w:rsid w:val="00EA245E"/>
    <w:rsid w:val="00EA3644"/>
    <w:rsid w:val="00EC132C"/>
    <w:rsid w:val="00EE0D0D"/>
    <w:rsid w:val="00EE2A15"/>
    <w:rsid w:val="00EF4454"/>
    <w:rsid w:val="00EF7958"/>
    <w:rsid w:val="00F50822"/>
    <w:rsid w:val="00F5512E"/>
    <w:rsid w:val="00F80125"/>
    <w:rsid w:val="00F83E40"/>
    <w:rsid w:val="00F93DD7"/>
    <w:rsid w:val="00FA0366"/>
    <w:rsid w:val="00FC20B1"/>
    <w:rsid w:val="00FC45B5"/>
    <w:rsid w:val="00FC7F31"/>
    <w:rsid w:val="00FD54C1"/>
    <w:rsid w:val="00FE19BF"/>
    <w:rsid w:val="00FF4A8A"/>
    <w:rsid w:val="00FF4E72"/>
    <w:rsid w:val="00FF6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6C0F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5">
    <w:name w:val="heading 5"/>
    <w:basedOn w:val="Normal"/>
    <w:link w:val="Heading5Char"/>
    <w:uiPriority w:val="99"/>
    <w:qFormat/>
    <w:locked/>
    <w:rsid w:val="00EE0D0D"/>
    <w:pPr>
      <w:keepNext/>
      <w:widowControl/>
      <w:suppressAutoHyphens/>
      <w:autoSpaceDE/>
      <w:autoSpaceDN/>
      <w:adjustRightInd/>
      <w:spacing w:before="240" w:after="120"/>
      <w:outlineLvl w:val="4"/>
    </w:pPr>
    <w:rPr>
      <w:rFonts w:ascii="Liberation Sans" w:eastAsia="Microsoft YaHei" w:hAnsi="Liberation Sans"/>
      <w:kern w:val="2"/>
      <w:sz w:val="28"/>
      <w:szCs w:val="28"/>
      <w:lang w:val="en-US"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E0D0D"/>
    <w:rPr>
      <w:rFonts w:ascii="Liberation Sans" w:eastAsia="Microsoft YaHei" w:hAnsi="Liberation Sans" w:cs="Times New Roman"/>
      <w:kern w:val="2"/>
      <w:sz w:val="28"/>
      <w:szCs w:val="28"/>
      <w:lang w:val="en-US" w:eastAsia="zh-CN" w:bidi="hi-IN"/>
    </w:rPr>
  </w:style>
  <w:style w:type="table" w:styleId="TableGrid">
    <w:name w:val="Table Grid"/>
    <w:basedOn w:val="TableNormal"/>
    <w:uiPriority w:val="99"/>
    <w:rsid w:val="00DF0CEE"/>
    <w:rPr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astasis1">
    <w:name w:val="Įprastasis1"/>
    <w:uiPriority w:val="99"/>
    <w:rsid w:val="00335478"/>
    <w:pPr>
      <w:ind w:firstLine="360"/>
    </w:pPr>
    <w:rPr>
      <w:rFonts w:ascii="Calibri" w:hAnsi="Calibri" w:cs="Calibri"/>
      <w:lang w:eastAsia="en-US"/>
    </w:rPr>
  </w:style>
  <w:style w:type="paragraph" w:customStyle="1" w:styleId="Normal1">
    <w:name w:val="Normal1"/>
    <w:uiPriority w:val="99"/>
    <w:rsid w:val="00145497"/>
    <w:pPr>
      <w:spacing w:after="160" w:line="259" w:lineRule="auto"/>
    </w:pPr>
    <w:rPr>
      <w:rFonts w:ascii="Calibri" w:hAnsi="Calibri" w:cs="Calibri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6E21B3"/>
    <w:pPr>
      <w:widowControl/>
      <w:autoSpaceDE/>
      <w:autoSpaceDN/>
      <w:adjustRightInd/>
      <w:spacing w:after="200" w:line="276" w:lineRule="auto"/>
    </w:pPr>
    <w:rPr>
      <w:rFonts w:ascii="Cambria" w:eastAsia="SimSun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E21B3"/>
    <w:rPr>
      <w:rFonts w:ascii="Cambria" w:eastAsia="SimSun" w:hAnsi="Cambria"/>
      <w:i/>
      <w:color w:val="4F81BD"/>
      <w:spacing w:val="15"/>
      <w:sz w:val="24"/>
      <w:lang w:eastAsia="en-US"/>
    </w:rPr>
  </w:style>
  <w:style w:type="character" w:styleId="Hyperlink">
    <w:name w:val="Hyperlink"/>
    <w:basedOn w:val="DefaultParagraphFont"/>
    <w:uiPriority w:val="99"/>
    <w:rsid w:val="007F3975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D319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character" w:styleId="Strong">
    <w:name w:val="Strong"/>
    <w:basedOn w:val="DefaultParagraphFont"/>
    <w:uiPriority w:val="99"/>
    <w:qFormat/>
    <w:locked/>
    <w:rsid w:val="00EA245E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EE0D0D"/>
    <w:pPr>
      <w:widowControl/>
      <w:suppressAutoHyphens/>
      <w:autoSpaceDE/>
      <w:autoSpaceDN/>
      <w:adjustRightInd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E0D0D"/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character" w:customStyle="1" w:styleId="UnresolvedMention">
    <w:name w:val="Unresolved Mention"/>
    <w:basedOn w:val="DefaultParagraphFont"/>
    <w:uiPriority w:val="99"/>
    <w:semiHidden/>
    <w:rsid w:val="00EE0D0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334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arionomokykla@dat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a@ad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dvarionomokykla.l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taljaokrusko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varionomokykla@dat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3364</Words>
  <Characters>1918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dc:description/>
  <cp:lastModifiedBy>Irina</cp:lastModifiedBy>
  <cp:revision>2</cp:revision>
  <cp:lastPrinted>2024-01-30T11:06:00Z</cp:lastPrinted>
  <dcterms:created xsi:type="dcterms:W3CDTF">2026-10-06T13:58:00Z</dcterms:created>
  <dcterms:modified xsi:type="dcterms:W3CDTF">2026-10-06T13:58:00Z</dcterms:modified>
</cp:coreProperties>
</file>